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80" w:rsidRPr="00E61386" w:rsidRDefault="00096D80" w:rsidP="009F2E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E61386">
        <w:rPr>
          <w:rFonts w:ascii="Times New Roman" w:hAnsi="Times New Roman"/>
          <w:sz w:val="24"/>
          <w:szCs w:val="24"/>
          <w:lang w:val="uk-UA" w:eastAsia="ru-RU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37.5pt" o:ole="" fillcolor="window">
            <v:imagedata r:id="rId4" o:title=""/>
          </v:shape>
          <o:OLEObject Type="Embed" ProgID="Word.Picture.8" ShapeID="_x0000_i1025" DrawAspect="Content" ObjectID="_1374655756" r:id="rId5"/>
        </w:object>
      </w:r>
    </w:p>
    <w:p w:rsidR="00096D80" w:rsidRPr="00E61386" w:rsidRDefault="00096D80" w:rsidP="009A54E6">
      <w:pPr>
        <w:spacing w:after="0" w:line="240" w:lineRule="auto"/>
        <w:ind w:right="-38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E61386">
        <w:rPr>
          <w:rFonts w:ascii="Times New Roman" w:hAnsi="Times New Roman"/>
          <w:sz w:val="16"/>
          <w:szCs w:val="16"/>
          <w:lang w:val="uk-UA" w:eastAsia="ru-RU"/>
        </w:rPr>
        <w:t>У К Р А Ї Н А</w:t>
      </w:r>
    </w:p>
    <w:p w:rsidR="00096D80" w:rsidRPr="00E61386" w:rsidRDefault="00096D80" w:rsidP="009A54E6">
      <w:pPr>
        <w:spacing w:after="0" w:line="240" w:lineRule="auto"/>
        <w:ind w:right="-38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61386">
        <w:rPr>
          <w:rFonts w:ascii="Times New Roman" w:hAnsi="Times New Roman"/>
          <w:b/>
          <w:sz w:val="24"/>
          <w:szCs w:val="24"/>
          <w:lang w:val="uk-UA" w:eastAsia="ru-RU"/>
        </w:rPr>
        <w:t>ВАСИЛІВСЬКА   РАЙОННА  РАДА</w:t>
      </w:r>
    </w:p>
    <w:p w:rsidR="00096D80" w:rsidRPr="00E61386" w:rsidRDefault="00096D80" w:rsidP="009A54E6">
      <w:pPr>
        <w:spacing w:after="0" w:line="240" w:lineRule="auto"/>
        <w:ind w:right="-38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E61386">
        <w:rPr>
          <w:rFonts w:ascii="Times New Roman" w:hAnsi="Times New Roman"/>
          <w:b/>
          <w:sz w:val="24"/>
          <w:szCs w:val="24"/>
          <w:lang w:val="uk-UA" w:eastAsia="ru-RU"/>
        </w:rPr>
        <w:t>ЗАПОРІЗЬКОЇ ОБЛАСТІ</w:t>
      </w:r>
    </w:p>
    <w:p w:rsidR="00096D80" w:rsidRPr="00E61386" w:rsidRDefault="00096D80" w:rsidP="009A54E6">
      <w:pPr>
        <w:spacing w:after="0" w:line="240" w:lineRule="auto"/>
        <w:ind w:right="-38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61386">
        <w:rPr>
          <w:rFonts w:ascii="Times New Roman" w:hAnsi="Times New Roman"/>
          <w:b/>
          <w:sz w:val="24"/>
          <w:szCs w:val="24"/>
          <w:lang w:val="uk-UA" w:eastAsia="ru-RU"/>
        </w:rPr>
        <w:t>шостого скликання</w:t>
      </w:r>
    </w:p>
    <w:p w:rsidR="00096D80" w:rsidRPr="00E61386" w:rsidRDefault="00096D80" w:rsidP="009A54E6">
      <w:pPr>
        <w:spacing w:after="0" w:line="240" w:lineRule="auto"/>
        <w:ind w:right="-38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сьома</w:t>
      </w:r>
      <w:r w:rsidRPr="00E61386">
        <w:rPr>
          <w:rFonts w:ascii="Times New Roman" w:hAnsi="Times New Roman"/>
          <w:b/>
          <w:sz w:val="24"/>
          <w:szCs w:val="24"/>
          <w:lang w:val="uk-UA" w:eastAsia="ru-RU"/>
        </w:rPr>
        <w:t xml:space="preserve"> сесія</w:t>
      </w:r>
    </w:p>
    <w:p w:rsidR="00096D80" w:rsidRPr="00E61386" w:rsidRDefault="00096D80" w:rsidP="009F2ED6">
      <w:pPr>
        <w:spacing w:after="0" w:line="240" w:lineRule="auto"/>
        <w:ind w:right="-38"/>
        <w:jc w:val="center"/>
        <w:rPr>
          <w:rFonts w:ascii="Times New Roman" w:hAnsi="Times New Roman"/>
          <w:b/>
          <w:lang w:val="uk-UA" w:eastAsia="ru-RU"/>
        </w:rPr>
      </w:pPr>
    </w:p>
    <w:p w:rsidR="00096D80" w:rsidRPr="00E61386" w:rsidRDefault="00096D80" w:rsidP="009F2ED6">
      <w:pPr>
        <w:spacing w:after="0" w:line="240" w:lineRule="auto"/>
        <w:ind w:right="-38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61386">
        <w:rPr>
          <w:rFonts w:ascii="Times New Roman" w:hAnsi="Times New Roman"/>
          <w:b/>
          <w:sz w:val="24"/>
          <w:szCs w:val="24"/>
          <w:lang w:val="uk-UA" w:eastAsia="ru-RU"/>
        </w:rPr>
        <w:t>Р  І  Ш  Е  Н  Н  Я</w:t>
      </w:r>
    </w:p>
    <w:p w:rsidR="00096D80" w:rsidRPr="00E61386" w:rsidRDefault="00096D80" w:rsidP="009F2ED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096D80" w:rsidRDefault="00096D80" w:rsidP="009A54E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12   серпня   </w:t>
      </w:r>
      <w:r w:rsidRPr="009A54E6">
        <w:rPr>
          <w:rFonts w:ascii="Times New Roman" w:hAnsi="Times New Roman"/>
          <w:sz w:val="28"/>
          <w:szCs w:val="28"/>
          <w:lang w:val="uk-UA" w:eastAsia="ru-RU"/>
        </w:rPr>
        <w:t xml:space="preserve">2011 р.                                                       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№ 8</w:t>
      </w:r>
    </w:p>
    <w:p w:rsidR="00096D80" w:rsidRDefault="00096D80" w:rsidP="009A54E6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096D80" w:rsidRDefault="00096D80" w:rsidP="009A54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40F40">
        <w:rPr>
          <w:rFonts w:ascii="Times New Roman" w:hAnsi="Times New Roman"/>
          <w:sz w:val="28"/>
          <w:szCs w:val="28"/>
          <w:lang w:val="uk-UA" w:eastAsia="ru-RU"/>
        </w:rPr>
        <w:t xml:space="preserve">Про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надання дозволу відділу освіти на введення до штатних розписів  Степногірської загальноосвітньої </w:t>
      </w:r>
      <w:r w:rsidRPr="00D40F40">
        <w:rPr>
          <w:rFonts w:ascii="Times New Roman" w:hAnsi="Times New Roman"/>
          <w:sz w:val="28"/>
          <w:szCs w:val="28"/>
          <w:lang w:val="uk-UA" w:eastAsia="ru-RU"/>
        </w:rPr>
        <w:t>школи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40F40">
        <w:rPr>
          <w:rFonts w:ascii="Times New Roman" w:hAnsi="Times New Roman"/>
          <w:sz w:val="28"/>
          <w:szCs w:val="28"/>
          <w:lang w:val="uk-UA" w:eastAsia="ru-RU"/>
        </w:rPr>
        <w:t>І-ІІІ ступенів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(Приморської </w:t>
      </w:r>
      <w:r w:rsidRPr="00D40F40">
        <w:rPr>
          <w:rFonts w:ascii="Times New Roman" w:hAnsi="Times New Roman"/>
          <w:sz w:val="28"/>
          <w:szCs w:val="28"/>
          <w:lang w:val="uk-UA" w:eastAsia="ru-RU"/>
        </w:rPr>
        <w:t>загальноосвітньої школи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40F40">
        <w:rPr>
          <w:rFonts w:ascii="Times New Roman" w:hAnsi="Times New Roman"/>
          <w:sz w:val="28"/>
          <w:szCs w:val="28"/>
          <w:lang w:val="uk-UA" w:eastAsia="ru-RU"/>
        </w:rPr>
        <w:t>І-ІІІ ступенів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) та Орлянської </w:t>
      </w:r>
      <w:r w:rsidRPr="00D40F40">
        <w:rPr>
          <w:rFonts w:ascii="Times New Roman" w:hAnsi="Times New Roman"/>
          <w:sz w:val="28"/>
          <w:szCs w:val="28"/>
          <w:lang w:val="uk-UA" w:eastAsia="ru-RU"/>
        </w:rPr>
        <w:t>загальноосвітньої школи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40F40">
        <w:rPr>
          <w:rFonts w:ascii="Times New Roman" w:hAnsi="Times New Roman"/>
          <w:sz w:val="28"/>
          <w:szCs w:val="28"/>
          <w:lang w:val="uk-UA" w:eastAsia="ru-RU"/>
        </w:rPr>
        <w:t>І-ІІІ ступенів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40F40">
        <w:rPr>
          <w:rFonts w:ascii="Times New Roman" w:hAnsi="Times New Roman"/>
          <w:sz w:val="28"/>
          <w:szCs w:val="28"/>
          <w:lang w:val="uk-UA" w:eastAsia="ru-RU"/>
        </w:rPr>
        <w:t>Василівської районної ради Запорізької області</w:t>
      </w:r>
      <w:r w:rsidRPr="003D0BB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двох одиниць водії</w:t>
      </w:r>
      <w:r w:rsidRPr="00D40F40">
        <w:rPr>
          <w:rFonts w:ascii="Times New Roman" w:hAnsi="Times New Roman"/>
          <w:sz w:val="28"/>
          <w:szCs w:val="28"/>
          <w:lang w:val="uk-UA" w:eastAsia="ru-RU"/>
        </w:rPr>
        <w:t>в</w:t>
      </w:r>
      <w:r w:rsidRPr="000028BB">
        <w:rPr>
          <w:sz w:val="28"/>
          <w:szCs w:val="28"/>
          <w:lang w:val="uk-UA"/>
        </w:rPr>
        <w:t xml:space="preserve"> </w:t>
      </w:r>
      <w:r w:rsidRPr="000028BB">
        <w:rPr>
          <w:rFonts w:ascii="Times New Roman" w:hAnsi="Times New Roman"/>
          <w:sz w:val="28"/>
          <w:szCs w:val="28"/>
          <w:lang w:val="uk-UA"/>
        </w:rPr>
        <w:t xml:space="preserve">в межах коштів передбачених </w:t>
      </w:r>
      <w:r>
        <w:rPr>
          <w:rFonts w:ascii="Times New Roman" w:hAnsi="Times New Roman"/>
          <w:sz w:val="28"/>
          <w:szCs w:val="28"/>
          <w:lang w:val="uk-UA"/>
        </w:rPr>
        <w:t>в районному бюджеті на галузь «Освіта»</w:t>
      </w:r>
    </w:p>
    <w:p w:rsidR="00096D80" w:rsidRDefault="00096D80" w:rsidP="009A54E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96D80" w:rsidRPr="00E61386" w:rsidRDefault="00096D80" w:rsidP="009A54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E61386">
        <w:rPr>
          <w:rFonts w:ascii="Times New Roman" w:hAnsi="Times New Roman"/>
          <w:sz w:val="28"/>
          <w:szCs w:val="24"/>
          <w:lang w:val="uk-UA" w:eastAsia="ru-RU"/>
        </w:rPr>
        <w:t>Згідно п. 16 ст. 43 Закону України «Про місцеве самоврядування в Україні»</w:t>
      </w:r>
      <w:r w:rsidRPr="00DA2125">
        <w:rPr>
          <w:szCs w:val="28"/>
          <w:lang w:val="uk-UA"/>
        </w:rPr>
        <w:t xml:space="preserve"> </w:t>
      </w:r>
      <w:r w:rsidRPr="00DA2125">
        <w:rPr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>в зв’язку з отриманням шкільних автобусів</w:t>
      </w:r>
      <w:r w:rsidRPr="00DA2125">
        <w:rPr>
          <w:rFonts w:ascii="Times New Roman" w:hAnsi="Times New Roman"/>
          <w:sz w:val="28"/>
          <w:szCs w:val="28"/>
          <w:lang w:val="uk-UA"/>
        </w:rPr>
        <w:t xml:space="preserve"> відділом освіти райдержадміністрації,</w:t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 xml:space="preserve"> Василівська районна рада </w:t>
      </w:r>
    </w:p>
    <w:p w:rsidR="00096D80" w:rsidRPr="00E61386" w:rsidRDefault="00096D80" w:rsidP="009A54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096D80" w:rsidRPr="00E61386" w:rsidRDefault="00096D80" w:rsidP="009A54E6">
      <w:pPr>
        <w:spacing w:after="0" w:line="240" w:lineRule="auto"/>
        <w:rPr>
          <w:rFonts w:ascii="Times New Roman" w:hAnsi="Times New Roman"/>
          <w:sz w:val="28"/>
          <w:szCs w:val="24"/>
          <w:lang w:val="uk-UA" w:eastAsia="ru-RU"/>
        </w:rPr>
      </w:pPr>
      <w:r w:rsidRPr="00E61386">
        <w:rPr>
          <w:rFonts w:ascii="Times New Roman" w:hAnsi="Times New Roman"/>
          <w:sz w:val="28"/>
          <w:szCs w:val="24"/>
          <w:lang w:val="uk-UA" w:eastAsia="ru-RU"/>
        </w:rPr>
        <w:t>ВИРІШИЛА:</w:t>
      </w:r>
    </w:p>
    <w:p w:rsidR="00096D80" w:rsidRPr="00E61386" w:rsidRDefault="00096D80" w:rsidP="009A54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096D80" w:rsidRPr="00434D9E" w:rsidRDefault="00096D80" w:rsidP="008D7CCF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1. </w:t>
      </w:r>
      <w:r w:rsidRPr="00434D9E">
        <w:rPr>
          <w:rFonts w:ascii="Times New Roman" w:hAnsi="Times New Roman"/>
          <w:sz w:val="28"/>
          <w:szCs w:val="28"/>
          <w:lang w:val="uk-UA" w:eastAsia="ru-RU"/>
        </w:rPr>
        <w:t xml:space="preserve">Надати дозвіл відділу освіти райдержадміністрації на введення до штатних розписів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Степногірської загальноосвітньої </w:t>
      </w:r>
      <w:r w:rsidRPr="00D40F40">
        <w:rPr>
          <w:rFonts w:ascii="Times New Roman" w:hAnsi="Times New Roman"/>
          <w:sz w:val="28"/>
          <w:szCs w:val="28"/>
          <w:lang w:val="uk-UA" w:eastAsia="ru-RU"/>
        </w:rPr>
        <w:t>школи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40F40">
        <w:rPr>
          <w:rFonts w:ascii="Times New Roman" w:hAnsi="Times New Roman"/>
          <w:sz w:val="28"/>
          <w:szCs w:val="28"/>
          <w:lang w:val="uk-UA" w:eastAsia="ru-RU"/>
        </w:rPr>
        <w:t>І-ІІІ ступенів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(Приморської </w:t>
      </w:r>
      <w:r w:rsidRPr="00D40F40">
        <w:rPr>
          <w:rFonts w:ascii="Times New Roman" w:hAnsi="Times New Roman"/>
          <w:sz w:val="28"/>
          <w:szCs w:val="28"/>
          <w:lang w:val="uk-UA" w:eastAsia="ru-RU"/>
        </w:rPr>
        <w:t>загальноосвітньої школи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40F40">
        <w:rPr>
          <w:rFonts w:ascii="Times New Roman" w:hAnsi="Times New Roman"/>
          <w:sz w:val="28"/>
          <w:szCs w:val="28"/>
          <w:lang w:val="uk-UA" w:eastAsia="ru-RU"/>
        </w:rPr>
        <w:t>І-ІІІ ступенів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) </w:t>
      </w:r>
      <w:r w:rsidRPr="00434D9E">
        <w:rPr>
          <w:rFonts w:ascii="Times New Roman" w:hAnsi="Times New Roman"/>
          <w:sz w:val="28"/>
          <w:szCs w:val="28"/>
          <w:lang w:val="uk-UA" w:eastAsia="ru-RU"/>
        </w:rPr>
        <w:t>та Орлянської загальноосвітньої школи І-ІІІ ступенів Василівської  районної ради Запорізької області двох одиниць водіїв</w:t>
      </w:r>
      <w:r w:rsidRPr="000028BB">
        <w:rPr>
          <w:rFonts w:ascii="Times New Roman" w:hAnsi="Times New Roman"/>
          <w:sz w:val="28"/>
          <w:szCs w:val="28"/>
          <w:lang w:val="uk-UA"/>
        </w:rPr>
        <w:t xml:space="preserve"> в межах коштів передбачених </w:t>
      </w:r>
      <w:r>
        <w:rPr>
          <w:rFonts w:ascii="Times New Roman" w:hAnsi="Times New Roman"/>
          <w:sz w:val="28"/>
          <w:szCs w:val="28"/>
          <w:lang w:val="uk-UA"/>
        </w:rPr>
        <w:t>в районному бюджеті на галузь «Освіта</w:t>
      </w:r>
      <w:r w:rsidRPr="00434D9E">
        <w:rPr>
          <w:rFonts w:ascii="Times New Roman" w:hAnsi="Times New Roman"/>
          <w:sz w:val="28"/>
          <w:szCs w:val="24"/>
          <w:lang w:val="uk-UA" w:eastAsia="ru-RU"/>
        </w:rPr>
        <w:t>»</w:t>
      </w:r>
      <w:r w:rsidRPr="00434D9E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96D80" w:rsidRPr="00E61386" w:rsidRDefault="00096D80" w:rsidP="008D7CCF">
      <w:pPr>
        <w:spacing w:after="0" w:line="240" w:lineRule="auto"/>
        <w:ind w:firstLine="720"/>
        <w:contextualSpacing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</w:p>
    <w:p w:rsidR="00096D80" w:rsidRPr="00434D9E" w:rsidRDefault="00096D80" w:rsidP="008D7CCF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 w:rsidRPr="00434D9E">
        <w:rPr>
          <w:rFonts w:ascii="Times New Roman" w:hAnsi="Times New Roman"/>
          <w:sz w:val="28"/>
          <w:szCs w:val="28"/>
          <w:lang w:val="uk-UA" w:eastAsia="ru-RU"/>
        </w:rPr>
        <w:t>Контроль за виконанням даного рішення покласти на постійну комісію районної ради з питань освіти, охорони здоров’я, культури,  розвитку спорту та соціального захисту населення.</w:t>
      </w:r>
    </w:p>
    <w:p w:rsidR="00096D80" w:rsidRDefault="00096D80" w:rsidP="000028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096D80" w:rsidRDefault="00096D80" w:rsidP="000028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096D80" w:rsidRPr="00E61386" w:rsidRDefault="00096D80" w:rsidP="000028B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096D80" w:rsidRPr="00E61386" w:rsidRDefault="00096D80" w:rsidP="009F2ED6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E61386">
        <w:rPr>
          <w:rFonts w:ascii="Times New Roman" w:hAnsi="Times New Roman"/>
          <w:sz w:val="28"/>
          <w:szCs w:val="24"/>
          <w:lang w:val="uk-UA" w:eastAsia="ru-RU"/>
        </w:rPr>
        <w:t>Голова районної ради</w:t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  <w:t xml:space="preserve"> </w:t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   </w:t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 xml:space="preserve">С.В.Джуган </w:t>
      </w:r>
    </w:p>
    <w:p w:rsidR="00096D80" w:rsidRPr="00E61386" w:rsidRDefault="00096D80" w:rsidP="009F2E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sectPr w:rsidR="00096D80" w:rsidRPr="00E61386" w:rsidSect="009A54E6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2AC3"/>
    <w:rsid w:val="000028BB"/>
    <w:rsid w:val="0002712B"/>
    <w:rsid w:val="00040828"/>
    <w:rsid w:val="00096D80"/>
    <w:rsid w:val="00284F72"/>
    <w:rsid w:val="002A305B"/>
    <w:rsid w:val="002B0043"/>
    <w:rsid w:val="00317FE9"/>
    <w:rsid w:val="00363D23"/>
    <w:rsid w:val="003D0BB5"/>
    <w:rsid w:val="00434D9E"/>
    <w:rsid w:val="004A410F"/>
    <w:rsid w:val="004D72C2"/>
    <w:rsid w:val="00553252"/>
    <w:rsid w:val="005A5B4A"/>
    <w:rsid w:val="006550D9"/>
    <w:rsid w:val="006E6CC5"/>
    <w:rsid w:val="00781326"/>
    <w:rsid w:val="00881630"/>
    <w:rsid w:val="00897284"/>
    <w:rsid w:val="008D7CCF"/>
    <w:rsid w:val="009A54E6"/>
    <w:rsid w:val="009C7532"/>
    <w:rsid w:val="009F2ED6"/>
    <w:rsid w:val="00AA3308"/>
    <w:rsid w:val="00AE4E68"/>
    <w:rsid w:val="00B2204A"/>
    <w:rsid w:val="00C42AC3"/>
    <w:rsid w:val="00CB25F5"/>
    <w:rsid w:val="00CF4902"/>
    <w:rsid w:val="00D1755D"/>
    <w:rsid w:val="00D40F40"/>
    <w:rsid w:val="00D7451F"/>
    <w:rsid w:val="00DA2125"/>
    <w:rsid w:val="00DB1C39"/>
    <w:rsid w:val="00DF3A06"/>
    <w:rsid w:val="00E36AD1"/>
    <w:rsid w:val="00E46DDC"/>
    <w:rsid w:val="00E61386"/>
    <w:rsid w:val="00E92E50"/>
    <w:rsid w:val="00F85A18"/>
    <w:rsid w:val="00FB3B5F"/>
    <w:rsid w:val="00FD3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ED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 Знак Знак Знак Знак Знак Знак"/>
    <w:basedOn w:val="Normal"/>
    <w:uiPriority w:val="99"/>
    <w:rsid w:val="00DA2125"/>
    <w:pPr>
      <w:spacing w:after="0" w:line="240" w:lineRule="auto"/>
    </w:pPr>
    <w:rPr>
      <w:rFonts w:ascii="Verdana" w:eastAsia="Times New Roman" w:hAnsi="Verdana" w:cs="Verdana"/>
      <w:sz w:val="20"/>
      <w:szCs w:val="20"/>
      <w:lang w:val="uk-UA"/>
    </w:rPr>
  </w:style>
  <w:style w:type="paragraph" w:styleId="BodyText">
    <w:name w:val="Body Text"/>
    <w:basedOn w:val="Normal"/>
    <w:link w:val="BodyTextChar"/>
    <w:uiPriority w:val="99"/>
    <w:rsid w:val="00881630"/>
    <w:pPr>
      <w:spacing w:after="12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81630"/>
    <w:rPr>
      <w:rFonts w:ascii="Times New Roman" w:hAnsi="Times New Roman" w:cs="Times New Roman"/>
      <w:sz w:val="28"/>
      <w:szCs w:val="28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781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13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212</Words>
  <Characters>1210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Олег</cp:lastModifiedBy>
  <cp:revision>5</cp:revision>
  <cp:lastPrinted>2011-07-21T13:30:00Z</cp:lastPrinted>
  <dcterms:created xsi:type="dcterms:W3CDTF">2011-07-21T13:31:00Z</dcterms:created>
  <dcterms:modified xsi:type="dcterms:W3CDTF">2011-08-12T09:03:00Z</dcterms:modified>
</cp:coreProperties>
</file>